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BAD7F81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菏泽市民政局202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年政府开放日活动报名表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257"/>
        <w:gridCol w:w="1736"/>
        <w:gridCol w:w="1366"/>
        <w:gridCol w:w="1549"/>
        <w:gridCol w:w="1552"/>
      </w:tblGrid>
      <w:tr w14:paraId="31205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CF87D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9FF5D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550FF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49CA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40300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  <w:t>年  龄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8078D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</w:p>
        </w:tc>
      </w:tr>
      <w:tr w14:paraId="1674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C0A58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7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39C0D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</w:p>
        </w:tc>
      </w:tr>
      <w:tr w14:paraId="25958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0B78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  <w:t>从事行业</w:t>
            </w:r>
          </w:p>
        </w:tc>
        <w:tc>
          <w:tcPr>
            <w:tcW w:w="7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94F7E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</w:p>
        </w:tc>
      </w:tr>
      <w:tr w14:paraId="5379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4" w:hRule="atLeast"/>
          <w:jc w:val="center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F8EA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  <w:t>请您提出关心关注的热点、堵点和焦点问题、改进工作的意见建议</w:t>
            </w:r>
          </w:p>
        </w:tc>
        <w:tc>
          <w:tcPr>
            <w:tcW w:w="7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3D6D">
            <w:pPr>
              <w:spacing w:line="560" w:lineRule="exact"/>
              <w:jc w:val="center"/>
              <w:rPr>
                <w:rFonts w:hint="eastAsia" w:ascii="仿宋" w:hAnsi="仿宋" w:eastAsia="仿宋" w:cs="黑体"/>
                <w:kern w:val="0"/>
                <w:sz w:val="32"/>
                <w:szCs w:val="32"/>
              </w:rPr>
            </w:pPr>
          </w:p>
        </w:tc>
      </w:tr>
    </w:tbl>
    <w:p w14:paraId="46B66104">
      <w:pP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xYjYxMjE3NzVkMWQ1NDI5ZWVmY2FmZjk4NTU3ZjEifQ=="/>
  </w:docVars>
  <w:rsids>
    <w:rsidRoot w:val="5AF7083A"/>
    <w:rsid w:val="003E5535"/>
    <w:rsid w:val="22C65B75"/>
    <w:rsid w:val="268845B1"/>
    <w:rsid w:val="47E77EB1"/>
    <w:rsid w:val="4F6A1221"/>
    <w:rsid w:val="5AF7083A"/>
    <w:rsid w:val="5F7A2475"/>
    <w:rsid w:val="61C7544D"/>
    <w:rsid w:val="6FB230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0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 w:afterLines="0" w:afterAutospacing="0"/>
    </w:p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公文"/>
    <w:next w:val="2"/>
    <w:qFormat/>
    <w:uiPriority w:val="0"/>
    <w:pPr>
      <w:jc w:val="both"/>
    </w:pPr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61</Words>
  <Characters>64</Characters>
  <Lines>1</Lines>
  <Paragraphs>1</Paragraphs>
  <TotalTime>1</TotalTime>
  <ScaleCrop>false</ScaleCrop>
  <LinksUpToDate>false</LinksUpToDate>
  <CharactersWithSpaces>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2024-10-24T07:10:00Z</dcterms:created>
  <dc:creator>魏金凤</dc:creator>
  <cp:lastModifiedBy>Administrator</cp:lastModifiedBy>
  <dcterms:modified xsi:type="dcterms:W3CDTF">2026-06-18T07:33:43Z</dcterms:modified>
  <dc:title>银川市民政局2024年10月“开门办实事”开放日活动报名表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D280DB9536F542C9AF8F263D2B3700BA_13</vt:lpwstr>
  </property>
  <property fmtid="{D5CDD505-2E9C-101B-9397-08002B2CF9AE}" pid="4" name="KSOTemplateDocerSaveRecord">
    <vt:lpwstr>eyJoZGlkIjoiYmNhMDk1ZDc0NDBiOTI1ODNmYzcxNTk0ZTliNTYxMjEifQ==</vt:lpwstr>
  </property>
</Properties>
</file>